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DCA6C" w14:textId="77777777" w:rsidR="00993AA0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6B5E0A" w14:textId="77777777" w:rsidR="00993AA0" w:rsidRDefault="00993AA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5B7A7B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036014" w14:textId="77777777" w:rsidR="00993AA0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ACD1" w14:textId="77777777" w:rsidR="00993AA0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>אגף מכס ומע"מ</w:t>
            </w:r>
          </w:p>
        </w:tc>
      </w:tr>
      <w:tr w:rsidR="007548B0" w14:paraId="3114523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A8FC01" w14:textId="77777777" w:rsidR="00993AA0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88FE1" w14:textId="66086E72" w:rsidR="00993AA0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אגף </w:t>
            </w:r>
            <w:proofErr w:type="spellStart"/>
            <w:r w:rsidR="00657980">
              <w:rPr>
                <w:rFonts w:hint="cs"/>
                <w:rtl/>
              </w:rPr>
              <w:t>טד"מ</w:t>
            </w:r>
            <w:proofErr w:type="spellEnd"/>
          </w:p>
        </w:tc>
      </w:tr>
      <w:tr w:rsidR="007548B0" w14:paraId="60D0EA4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A34A57" w14:textId="77777777" w:rsidR="00993AA0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F28D" w14:textId="58A7A7E3" w:rsidR="00993AA0" w:rsidRDefault="00FD7521" w:rsidP="00DE68A0">
            <w:r>
              <w:rPr>
                <w:rFonts w:hint="cs"/>
                <w:rtl/>
              </w:rPr>
              <w:t>12.4.2026</w:t>
            </w:r>
          </w:p>
        </w:tc>
      </w:tr>
    </w:tbl>
    <w:p w14:paraId="49B99F6E" w14:textId="77777777" w:rsidR="00993AA0" w:rsidRDefault="00993AA0" w:rsidP="00222867">
      <w:pPr>
        <w:rPr>
          <w:rtl/>
        </w:rPr>
      </w:pPr>
    </w:p>
    <w:p w14:paraId="71262AC8" w14:textId="77777777" w:rsidR="00993AA0" w:rsidRDefault="00993AA0" w:rsidP="00222867">
      <w:pPr>
        <w:rPr>
          <w:rtl/>
        </w:rPr>
      </w:pPr>
    </w:p>
    <w:p w14:paraId="6044231B" w14:textId="77777777" w:rsidR="00993AA0" w:rsidRDefault="00993AA0" w:rsidP="00222867">
      <w:pPr>
        <w:rPr>
          <w:rtl/>
        </w:rPr>
      </w:pPr>
    </w:p>
    <w:p w14:paraId="3103A4BE" w14:textId="77777777" w:rsidR="00993AA0" w:rsidRDefault="00993AA0" w:rsidP="00222867">
      <w:pPr>
        <w:rPr>
          <w:rtl/>
        </w:rPr>
      </w:pPr>
    </w:p>
    <w:p w14:paraId="73D3D002" w14:textId="77777777" w:rsidR="00993AA0" w:rsidRDefault="00993AA0" w:rsidP="00222867">
      <w:pPr>
        <w:rPr>
          <w:rtl/>
        </w:rPr>
      </w:pPr>
    </w:p>
    <w:p w14:paraId="1FDFC567" w14:textId="77777777" w:rsidR="00993AA0" w:rsidRDefault="00993AA0" w:rsidP="00222867">
      <w:pPr>
        <w:rPr>
          <w:rtl/>
        </w:rPr>
      </w:pPr>
    </w:p>
    <w:p w14:paraId="66A4D0D0" w14:textId="77777777" w:rsidR="00993AA0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BEBB7F1" w14:textId="77777777" w:rsidR="00993AA0" w:rsidRDefault="00993AA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CFC8678" w14:textId="77777777" w:rsidR="00993AA0" w:rsidRPr="00AF57E9" w:rsidRDefault="009B6B29" w:rsidP="005320E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3(29) 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EBF9556" w14:textId="77777777" w:rsidR="00993AA0" w:rsidRPr="00AF57E9" w:rsidRDefault="00993AA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CCF4DB5" w14:textId="77777777" w:rsidTr="004462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D10C3D" w14:textId="77777777" w:rsidR="00993AA0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5AC5C17" w14:textId="77777777" w:rsidTr="004462F0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AE74" w14:textId="77777777" w:rsidR="00C716C4" w:rsidRDefault="00C716C4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בכל שרתי רשות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מותקנים מוצרי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ורטואליזציה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חברת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VMWARE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המאפשרים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לריץ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את כל השרתים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הוירטואלים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תוך שרידות וניצול משאבים בצורה אופטימלית.</w:t>
            </w:r>
          </w:p>
          <w:p w14:paraId="14A55414" w14:textId="6C99AFC8" w:rsidR="00C716C4" w:rsidRDefault="00C716C4" w:rsidP="00C716C4">
            <w:pPr>
              <w:spacing w:line="276" w:lineRule="auto"/>
              <w:rPr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מבקשת להתקשר עם חברת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VMWARE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tl/>
              </w:rPr>
              <w:t>באמצעות המפיצים המורשים על ידה ובהתאם להסכם מחירים מרביים שנחתם בין מנהל הרכש לחברת</w:t>
            </w:r>
            <w:r>
              <w:t xml:space="preserve"> VMWARE </w:t>
            </w:r>
            <w:r>
              <w:rPr>
                <w:rtl/>
              </w:rPr>
              <w:t xml:space="preserve">הכול כמפורט בהוראת תכם </w:t>
            </w:r>
            <w:r>
              <w:t xml:space="preserve">.16.2.17 </w:t>
            </w:r>
          </w:p>
          <w:p w14:paraId="0ED0D429" w14:textId="77777777" w:rsidR="00C716C4" w:rsidRDefault="00ED7ADE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בנוסף, </w:t>
            </w:r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הקמת כל התשתית </w:t>
            </w:r>
            <w:proofErr w:type="spellStart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הוירטאולית</w:t>
            </w:r>
            <w:proofErr w:type="spellEnd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</w:t>
            </w:r>
            <w:proofErr w:type="spellStart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המלא"ן</w:t>
            </w:r>
            <w:proofErr w:type="spellEnd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ONPREM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נדרשת רכישה של </w:t>
            </w:r>
            <w:proofErr w:type="spellStart"/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רשיונות</w:t>
            </w:r>
            <w:proofErr w:type="spellEnd"/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נוספים.</w:t>
            </w:r>
          </w:p>
          <w:p w14:paraId="5AF860F4" w14:textId="1EA72F5D" w:rsidR="003E7619" w:rsidRPr="004462F0" w:rsidRDefault="003E7619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CC56E75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D2B4CBA" w14:textId="77777777" w:rsidR="00993AA0" w:rsidRPr="00AF57E9" w:rsidRDefault="009B6B29" w:rsidP="006D45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D45B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12B6DAF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1BC4EA" w14:textId="77777777" w:rsidR="00993AA0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65E25E3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7307CB8" w14:textId="77777777" w:rsidTr="00222867">
        <w:tc>
          <w:tcPr>
            <w:tcW w:w="3085" w:type="dxa"/>
            <w:hideMark/>
          </w:tcPr>
          <w:p w14:paraId="14E0705A" w14:textId="3601E9CF" w:rsidR="00993AA0" w:rsidRPr="00AF57E9" w:rsidRDefault="009B6B29" w:rsidP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169D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2169D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14:paraId="0142DBFB" w14:textId="77777777" w:rsidR="00993AA0" w:rsidRPr="00AF57E9" w:rsidRDefault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FDD0E5" w14:textId="77777777" w:rsidR="00993AA0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043E18C" w14:textId="77777777" w:rsidR="00993AA0" w:rsidRPr="00AF57E9" w:rsidRDefault="00993AA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2D75E9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18EB784" w14:textId="77777777" w:rsidTr="00222867">
        <w:tc>
          <w:tcPr>
            <w:tcW w:w="2698" w:type="dxa"/>
            <w:shd w:val="clear" w:color="auto" w:fill="E6E6E6"/>
            <w:hideMark/>
          </w:tcPr>
          <w:p w14:paraId="1D114809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B053352" w14:textId="23B36D4E" w:rsidR="00993AA0" w:rsidRPr="00DD0138" w:rsidRDefault="00784C8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mware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באמצעות שותף מורשה </w:t>
            </w:r>
          </w:p>
        </w:tc>
      </w:tr>
      <w:tr w:rsidR="007548B0" w14:paraId="4D27F67A" w14:textId="77777777" w:rsidTr="00222867">
        <w:tc>
          <w:tcPr>
            <w:tcW w:w="2698" w:type="dxa"/>
            <w:shd w:val="clear" w:color="auto" w:fill="E6E6E6"/>
            <w:hideMark/>
          </w:tcPr>
          <w:p w14:paraId="6B231DEA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D3F877B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93D3BB2" w14:textId="787BE236" w:rsidR="00993AA0" w:rsidRPr="00DD0138" w:rsidRDefault="00993AA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08593D0" w14:textId="77777777" w:rsidTr="00222867">
        <w:tc>
          <w:tcPr>
            <w:tcW w:w="2698" w:type="dxa"/>
            <w:shd w:val="clear" w:color="auto" w:fill="E6E6E6"/>
            <w:hideMark/>
          </w:tcPr>
          <w:p w14:paraId="112785DB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446ECBD" w14:textId="77777777" w:rsidR="00993AA0" w:rsidRPr="00DD0138" w:rsidRDefault="006D45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FF4E1C2" w14:textId="77777777" w:rsidR="00993AA0" w:rsidRPr="00DD0138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C45E823" w14:textId="77777777" w:rsidTr="00222867">
        <w:tc>
          <w:tcPr>
            <w:tcW w:w="2698" w:type="dxa"/>
            <w:shd w:val="clear" w:color="auto" w:fill="E6E6E6"/>
            <w:hideMark/>
          </w:tcPr>
          <w:p w14:paraId="6F845F36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44593DA" w14:textId="503ED0CA" w:rsidR="00993AA0" w:rsidRPr="00DD0138" w:rsidRDefault="00FD7521" w:rsidP="00B83D0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2,700,000$ לא כולל מע"מ</w:t>
            </w:r>
          </w:p>
        </w:tc>
      </w:tr>
      <w:tr w:rsidR="007548B0" w14:paraId="7C55E1DB" w14:textId="77777777" w:rsidTr="00222867">
        <w:tc>
          <w:tcPr>
            <w:tcW w:w="2698" w:type="dxa"/>
            <w:shd w:val="clear" w:color="auto" w:fill="E6E6E6"/>
            <w:hideMark/>
          </w:tcPr>
          <w:p w14:paraId="60E76DAA" w14:textId="77777777" w:rsidR="00993AA0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FDC953B" w14:textId="70D653E7" w:rsidR="00993AA0" w:rsidRPr="004A782A" w:rsidRDefault="00993AA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</w:t>
            </w:r>
            <w:r w:rsidR="00FD75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אופציה ליציאה ללא קנס בהודעה של חודשיים לפני סוף שנה</w:t>
            </w:r>
          </w:p>
        </w:tc>
      </w:tr>
    </w:tbl>
    <w:p w14:paraId="05C67E48" w14:textId="77777777" w:rsidR="00993AA0" w:rsidRPr="00AF57E9" w:rsidRDefault="00993AA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AE73D0A" w14:textId="77777777" w:rsidR="00993AA0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41D7AE8" w14:textId="77777777" w:rsidR="00993AA0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A00DAB0" w14:textId="77777777" w:rsidR="00993AA0" w:rsidRPr="00AF57E9" w:rsidRDefault="00993AA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DD28BED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F64357A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EA248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וורטואלית</w:t>
            </w:r>
            <w:proofErr w:type="spellEnd"/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62812645" w14:textId="77777777" w:rsidR="00784C80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רכישת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ורישוי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.</w:t>
            </w:r>
          </w:p>
          <w:p w14:paraId="7784EB81" w14:textId="3B28B3E3" w:rsidR="005E3D04" w:rsidRPr="00784C80" w:rsidRDefault="00784C80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התשתית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הוירטואלית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הנפוצה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ביותר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בקרב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בפרט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ובעולם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14B9A4A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לעבוד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וירטואליים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במקום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0C6AEE6A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וכמו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וורטואליות</w:t>
            </w:r>
            <w:proofErr w:type="spellEnd"/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VDI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ובכך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לחסוך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</w:p>
          <w:p w14:paraId="5A75F43E" w14:textId="36840B1B" w:rsidR="005E3D04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אחסון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חשמל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ומיזוג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2AAEB8C" w14:textId="77777777" w:rsidR="00784C80" w:rsidRPr="005E3D04" w:rsidRDefault="00784C80" w:rsidP="00784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7A27C570" w14:textId="5786D051" w:rsidR="005E3D04" w:rsidRPr="005E3D04" w:rsidRDefault="00784C80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המחשוב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D657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מותקנים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עשרות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המכילים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2CE4E80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להרצת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וירטואליים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VDI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וזאת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העיקרית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55EF95C" w14:textId="77777777" w:rsidR="00784C80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בסיסה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בנויה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המחשוב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המשרד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D867561" w14:textId="50F9368D" w:rsidR="005E3D04" w:rsidRPr="005E3D04" w:rsidRDefault="00784C80" w:rsidP="00784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מתקדמת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ויציבה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ומכיוון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הגיע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להסכם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מרביים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היצרן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DE1257A" w14:textId="77777777" w:rsidR="006D6575" w:rsidRDefault="00784C80" w:rsidP="006D657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)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56D9F308" w14:textId="77777777" w:rsidR="006D6575" w:rsidRDefault="006D6575" w:rsidP="006D657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4.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נדרש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לרכוש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ותחזוקה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כפי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שמפורט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במכרז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6749BAAC" w14:textId="53C2ED01" w:rsidR="005E3D04" w:rsidRPr="005E3D04" w:rsidRDefault="006D6575" w:rsidP="006D657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5.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תתבצע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הליך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לברור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data-c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הנחיות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2158A37" w14:textId="05A8B876" w:rsidR="002D7235" w:rsidRPr="00CE5B3D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המפורטות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בהסכם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המחירים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המרביים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</w:p>
        </w:tc>
      </w:tr>
      <w:tr w:rsidR="007548B0" w14:paraId="5B75B84D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F2D9E" w14:textId="5D13B47B" w:rsidR="00993AA0" w:rsidRPr="00AF57E9" w:rsidRDefault="00993AA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E2C3AC3" w14:textId="77777777" w:rsidR="00993AA0" w:rsidRPr="00AF57E9" w:rsidRDefault="00993AA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1D73983" w14:textId="77777777" w:rsidR="00993AA0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8C614EF" w14:textId="77777777" w:rsidR="00993AA0" w:rsidRPr="00AF57E9" w:rsidRDefault="00993A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1DCD1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C51FB5E" w14:textId="77777777" w:rsidR="00993AA0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CEDAA4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52356" w14:textId="77777777" w:rsidR="00993AA0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פאולו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שיזנר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אנקייר</w:t>
            </w:r>
            <w:r w:rsidR="00CE5B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5A15" w14:textId="5BD60763" w:rsidR="00993AA0" w:rsidRPr="00AF57E9" w:rsidRDefault="002E35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מומחה טכנולוגיות הגנת הסייבר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A82E" w14:textId="752A306C" w:rsidR="00993AA0" w:rsidRPr="00AF57E9" w:rsidRDefault="002E35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6E909CE3" wp14:editId="58C08A01">
                  <wp:extent cx="923925" cy="978274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343" cy="988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34E2427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AB31A6" w14:textId="77777777" w:rsidR="00993AA0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9C99E0" w14:textId="77777777" w:rsidR="00993AA0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C807DC" w14:textId="77777777" w:rsidR="00993AA0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71C83E7" w14:textId="77777777" w:rsidR="00993AA0" w:rsidRPr="00817FBA" w:rsidRDefault="00993AA0" w:rsidP="00222867"/>
    <w:sectPr w:rsidR="00993AA0" w:rsidRPr="00817FBA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81114" w14:textId="77777777" w:rsidR="00F40445" w:rsidRDefault="00F40445">
      <w:r>
        <w:separator/>
      </w:r>
    </w:p>
  </w:endnote>
  <w:endnote w:type="continuationSeparator" w:id="0">
    <w:p w14:paraId="24179006" w14:textId="77777777" w:rsidR="00F40445" w:rsidRDefault="00F40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D295B" w14:textId="77777777" w:rsidR="00F40445" w:rsidRDefault="00F40445">
      <w:r>
        <w:separator/>
      </w:r>
    </w:p>
  </w:footnote>
  <w:footnote w:type="continuationSeparator" w:id="0">
    <w:p w14:paraId="0BCD3462" w14:textId="77777777" w:rsidR="00F40445" w:rsidRDefault="00F404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9D4EB9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4E966AA" w14:textId="77777777" w:rsidR="00993AA0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14462D" w14:textId="77777777" w:rsidR="00993AA0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9E203D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5EBF05" w14:textId="77777777" w:rsidR="00993AA0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69F5A18" wp14:editId="1A501C1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D3015F" w14:textId="77777777" w:rsidR="00993AA0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AE8A28E" w14:textId="77777777" w:rsidR="00993AA0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9B103F8" w14:textId="77777777" w:rsidR="00993AA0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6F20786" w14:textId="77777777" w:rsidR="00993AA0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1795FD" w14:textId="77777777" w:rsidR="00993AA0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D01DF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EBA55E8" w14:textId="77777777" w:rsidR="00993AA0" w:rsidRPr="00D84715" w:rsidRDefault="00993A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D7E4FFE" w14:textId="77777777" w:rsidR="00993AA0" w:rsidRDefault="00993A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CF8B48" w14:textId="77777777" w:rsidR="00993AA0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F11FC" w14:textId="77777777" w:rsidR="00993AA0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61401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EE64E9" w14:textId="77777777" w:rsidR="00993AA0" w:rsidRPr="00D84715" w:rsidRDefault="00993A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A2048D" w14:textId="77777777" w:rsidR="00993AA0" w:rsidRPr="00D84715" w:rsidRDefault="00993A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95811F" w14:textId="77777777" w:rsidR="00993AA0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874B51" w14:textId="77777777" w:rsidR="00993AA0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23A043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9E467C7" w14:textId="77777777" w:rsidR="00993AA0" w:rsidRPr="00D84715" w:rsidRDefault="00993A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6E2AB0" w14:textId="77777777" w:rsidR="00993AA0" w:rsidRPr="00D84715" w:rsidRDefault="00993A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F688345" w14:textId="77777777" w:rsidR="00993AA0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80C607" w14:textId="77777777" w:rsidR="00993AA0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5154B0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6BF72D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A56DF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773CC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632E5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521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CEB6052" w14:textId="77777777" w:rsidR="00993AA0" w:rsidRPr="00D84715" w:rsidRDefault="00993AA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87C005F"/>
    <w:multiLevelType w:val="hybridMultilevel"/>
    <w:tmpl w:val="1F822F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86E5619"/>
    <w:multiLevelType w:val="hybridMultilevel"/>
    <w:tmpl w:val="5E208D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624048203">
    <w:abstractNumId w:val="12"/>
  </w:num>
  <w:num w:numId="2" w16cid:durableId="1290890194">
    <w:abstractNumId w:val="6"/>
  </w:num>
  <w:num w:numId="3" w16cid:durableId="1187404693">
    <w:abstractNumId w:val="0"/>
  </w:num>
  <w:num w:numId="4" w16cid:durableId="978874740">
    <w:abstractNumId w:val="7"/>
  </w:num>
  <w:num w:numId="5" w16cid:durableId="1870486606">
    <w:abstractNumId w:val="4"/>
  </w:num>
  <w:num w:numId="6" w16cid:durableId="1351102747">
    <w:abstractNumId w:val="3"/>
  </w:num>
  <w:num w:numId="7" w16cid:durableId="1098259161">
    <w:abstractNumId w:val="2"/>
  </w:num>
  <w:num w:numId="8" w16cid:durableId="1415468621">
    <w:abstractNumId w:val="5"/>
  </w:num>
  <w:num w:numId="9" w16cid:durableId="2080905776">
    <w:abstractNumId w:val="8"/>
  </w:num>
  <w:num w:numId="10" w16cid:durableId="671373120">
    <w:abstractNumId w:val="11"/>
  </w:num>
  <w:num w:numId="11" w16cid:durableId="1520045356">
    <w:abstractNumId w:val="9"/>
  </w:num>
  <w:num w:numId="12" w16cid:durableId="770053196">
    <w:abstractNumId w:val="10"/>
  </w:num>
  <w:num w:numId="13" w16cid:durableId="3554980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57AB"/>
    <w:rsid w:val="00041961"/>
    <w:rsid w:val="000D74BD"/>
    <w:rsid w:val="002169D9"/>
    <w:rsid w:val="002B07ED"/>
    <w:rsid w:val="002D7235"/>
    <w:rsid w:val="002E3550"/>
    <w:rsid w:val="00336CDD"/>
    <w:rsid w:val="00391FD1"/>
    <w:rsid w:val="003E7619"/>
    <w:rsid w:val="004462F0"/>
    <w:rsid w:val="004A782A"/>
    <w:rsid w:val="004B422D"/>
    <w:rsid w:val="004B4D22"/>
    <w:rsid w:val="004E5E7C"/>
    <w:rsid w:val="005110D9"/>
    <w:rsid w:val="005320EB"/>
    <w:rsid w:val="00595CBF"/>
    <w:rsid w:val="00596ECC"/>
    <w:rsid w:val="005C3266"/>
    <w:rsid w:val="005C3CA5"/>
    <w:rsid w:val="005E3D04"/>
    <w:rsid w:val="00657980"/>
    <w:rsid w:val="006D45B4"/>
    <w:rsid w:val="006D6575"/>
    <w:rsid w:val="007468D5"/>
    <w:rsid w:val="007548B0"/>
    <w:rsid w:val="00764CE1"/>
    <w:rsid w:val="00784C80"/>
    <w:rsid w:val="007C13B2"/>
    <w:rsid w:val="0084677D"/>
    <w:rsid w:val="008A5E41"/>
    <w:rsid w:val="00993AA0"/>
    <w:rsid w:val="009B6B29"/>
    <w:rsid w:val="009F7FB7"/>
    <w:rsid w:val="00A73E19"/>
    <w:rsid w:val="00AA0A14"/>
    <w:rsid w:val="00AE1EB5"/>
    <w:rsid w:val="00B813E9"/>
    <w:rsid w:val="00B83D0A"/>
    <w:rsid w:val="00C116D8"/>
    <w:rsid w:val="00C24453"/>
    <w:rsid w:val="00C716C4"/>
    <w:rsid w:val="00CE5B3D"/>
    <w:rsid w:val="00DD0138"/>
    <w:rsid w:val="00DF253E"/>
    <w:rsid w:val="00E659B4"/>
    <w:rsid w:val="00EA30B3"/>
    <w:rsid w:val="00ED7ADE"/>
    <w:rsid w:val="00F12BF6"/>
    <w:rsid w:val="00F40445"/>
    <w:rsid w:val="00F41D35"/>
    <w:rsid w:val="00F54A47"/>
    <w:rsid w:val="00FB6603"/>
    <w:rsid w:val="00FD7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5B1682"/>
  <w15:docId w15:val="{49D78CE7-2FA3-4A4E-AB62-3752367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93984E8-F205-46B6-8BFB-15864A27687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8</TotalTime>
  <Pages>2</Pages>
  <Words>393</Words>
  <Characters>2001</Characters>
  <Application>Microsoft Office Word</Application>
  <DocSecurity>4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נאוה מונסה</cp:lastModifiedBy>
  <cp:revision>2</cp:revision>
  <cp:lastPrinted>2023-05-04T14:11:00Z</cp:lastPrinted>
  <dcterms:created xsi:type="dcterms:W3CDTF">2026-04-12T11:34:00Z</dcterms:created>
  <dcterms:modified xsi:type="dcterms:W3CDTF">2026-04-12T11:34:00Z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